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2060"/>
  <w:body>
    <w:p w:rsidR="00225E04" w:rsidRDefault="00225E04"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63" o:spid="_x0000_s1026" type="#_x0000_t75" alt="1369903327_karandash.jpg" style="position:absolute;margin-left:384.3pt;margin-top:664.7pt;width:245.1pt;height:354.75pt;z-index:251732992;visibility:visible">
            <v:imagedata r:id="rId4" o:title="" chromakey="white"/>
          </v:shape>
        </w:pict>
      </w:r>
      <w:r>
        <w:rPr>
          <w:noProof/>
          <w:lang w:eastAsia="sk-SK"/>
        </w:rPr>
        <w:pict>
          <v:shape id="Obrázok 64" o:spid="_x0000_s1027" type="#_x0000_t75" alt="1369903336_karandash1.jpg" style="position:absolute;margin-left:11.65pt;margin-top:637.1pt;width:255.75pt;height:397.5pt;z-index:251731968;visibility:visible">
            <v:imagedata r:id="rId5" o:title="" chromakey="white"/>
          </v:shape>
        </w:pict>
      </w:r>
      <w:r>
        <w:rPr>
          <w:noProof/>
          <w:lang w:eastAsia="sk-SK"/>
        </w:rPr>
        <w:pict>
          <v:shape id="Obrázok 11" o:spid="_x0000_s1028" type="#_x0000_t75" alt="0_519f5_f10280ea_M.png" style="position:absolute;margin-left:107.95pt;margin-top:49.95pt;width:137.6pt;height:136pt;z-index:251724800;visibility:visible">
            <v:imagedata r:id="rId6" o:title=""/>
          </v:shape>
        </w:pict>
      </w:r>
      <w:r>
        <w:rPr>
          <w:noProof/>
          <w:lang w:eastAsia="sk-S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55pt;margin-top:273.4pt;width:599.5pt;height:81.7pt;z-index:251729920" fillcolor="#c00000">
            <v:fill color2="#730000"/>
            <v:shadow color="#868686"/>
            <v:textpath style="font-family:&quot;Arial Black&quot;;v-text-kern:t" trim="t" fitpath="t" string="ZÁPIS DO 1. ROČNÍKA"/>
          </v:shape>
        </w:pict>
      </w: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1pt;margin-top:378pt;width:440pt;height:351pt;z-index:251730944" stroked="f">
            <v:textbox style="mso-next-textbox:#_x0000_s1030">
              <w:txbxContent>
                <w:p w:rsidR="00225E04" w:rsidRDefault="00225E04" w:rsidP="00CA38AB">
                  <w:pPr>
                    <w:pStyle w:val="Default"/>
                  </w:pPr>
                </w:p>
                <w:p w:rsidR="00225E04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sz w:val="36"/>
                      <w:szCs w:val="36"/>
                    </w:rPr>
                  </w:pPr>
                  <w:r w:rsidRPr="00E47F75">
                    <w:rPr>
                      <w:rFonts w:ascii="Comic Sans MS" w:hAnsi="Comic Sans MS" w:cs="Times New Roman"/>
                      <w:b/>
                      <w:sz w:val="36"/>
                      <w:szCs w:val="36"/>
                    </w:rPr>
                    <w:t>Riaditeľstvo ZŠ s MŠ v Poprade - Veľkej</w:t>
                  </w:r>
                  <w:r w:rsidRPr="00E47F75">
                    <w:rPr>
                      <w:rFonts w:ascii="Comic Sans MS" w:hAnsi="Comic Sans MS" w:cs="Times New Roman"/>
                      <w:sz w:val="36"/>
                      <w:szCs w:val="36"/>
                    </w:rPr>
                    <w:t xml:space="preserve"> oznamuje rodičom, že zápis žiakov do 1. ročníka pre školský rok 2014/2015 bude</w:t>
                  </w:r>
                </w:p>
                <w:p w:rsidR="00225E04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b/>
                      <w:color w:val="3366FF"/>
                      <w:sz w:val="36"/>
                      <w:szCs w:val="36"/>
                    </w:rPr>
                  </w:pPr>
                  <w:r w:rsidRPr="00E47F75">
                    <w:rPr>
                      <w:rFonts w:ascii="Comic Sans MS" w:hAnsi="Comic Sans MS" w:cs="Times New Roman"/>
                      <w:b/>
                      <w:color w:val="FF0000"/>
                      <w:sz w:val="36"/>
                      <w:szCs w:val="36"/>
                    </w:rPr>
                    <w:t xml:space="preserve">3. – 5. februára 2014 </w:t>
                  </w:r>
                  <w:r w:rsidRPr="00E47F75">
                    <w:rPr>
                      <w:rFonts w:ascii="Comic Sans MS" w:hAnsi="Comic Sans MS" w:cs="Times New Roman"/>
                      <w:b/>
                      <w:bCs/>
                      <w:color w:val="FF0000"/>
                      <w:sz w:val="36"/>
                      <w:szCs w:val="36"/>
                    </w:rPr>
                    <w:t xml:space="preserve">od 13.00 do </w:t>
                  </w:r>
                  <w:r>
                    <w:rPr>
                      <w:rFonts w:ascii="Comic Sans MS" w:hAnsi="Comic Sans MS" w:cs="Times New Roman"/>
                      <w:b/>
                      <w:bCs/>
                      <w:color w:val="FF0000"/>
                      <w:sz w:val="36"/>
                      <w:szCs w:val="36"/>
                    </w:rPr>
                    <w:t xml:space="preserve">17.30 </w:t>
                  </w:r>
                  <w:r w:rsidRPr="00E47F75">
                    <w:rPr>
                      <w:rFonts w:ascii="Comic Sans MS" w:hAnsi="Comic Sans MS" w:cs="Times New Roman"/>
                      <w:b/>
                      <w:bCs/>
                      <w:color w:val="FF0000"/>
                      <w:sz w:val="36"/>
                      <w:szCs w:val="36"/>
                    </w:rPr>
                    <w:t>hod.</w:t>
                  </w:r>
                  <w:r>
                    <w:rPr>
                      <w:rFonts w:ascii="Comic Sans MS" w:hAnsi="Comic Sans MS" w:cs="Times New Roman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E47F75">
                    <w:rPr>
                      <w:rFonts w:ascii="Comic Sans MS" w:hAnsi="Comic Sans MS" w:cs="Times New Roman"/>
                      <w:b/>
                      <w:sz w:val="36"/>
                      <w:szCs w:val="36"/>
                    </w:rPr>
                    <w:t xml:space="preserve">a </w:t>
                  </w:r>
                  <w:r>
                    <w:rPr>
                      <w:rFonts w:ascii="Comic Sans MS" w:hAnsi="Comic Sans MS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E47F75">
                    <w:rPr>
                      <w:rFonts w:ascii="Comic Sans MS" w:hAnsi="Comic Sans MS" w:cs="Times New Roman"/>
                      <w:b/>
                      <w:color w:val="3366FF"/>
                      <w:sz w:val="36"/>
                      <w:szCs w:val="36"/>
                    </w:rPr>
                    <w:t xml:space="preserve">6. – 7. februára 2014 od 08.00 hod. </w:t>
                  </w:r>
                  <w:r>
                    <w:rPr>
                      <w:rFonts w:ascii="Comic Sans MS" w:hAnsi="Comic Sans MS" w:cs="Times New Roman"/>
                      <w:b/>
                      <w:color w:val="3366FF"/>
                      <w:sz w:val="36"/>
                      <w:szCs w:val="36"/>
                    </w:rPr>
                    <w:t xml:space="preserve">      </w:t>
                  </w:r>
                  <w:r w:rsidRPr="00E47F75">
                    <w:rPr>
                      <w:rFonts w:ascii="Comic Sans MS" w:hAnsi="Comic Sans MS" w:cs="Times New Roman"/>
                      <w:b/>
                      <w:color w:val="3366FF"/>
                      <w:sz w:val="36"/>
                      <w:szCs w:val="36"/>
                    </w:rPr>
                    <w:t>do 13.30 hod.</w:t>
                  </w:r>
                </w:p>
                <w:p w:rsidR="00225E04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sz w:val="36"/>
                      <w:szCs w:val="36"/>
                    </w:rPr>
                  </w:pPr>
                  <w:r>
                    <w:rPr>
                      <w:rFonts w:ascii="Comic Sans MS" w:hAnsi="Comic Sans MS" w:cs="Times New Roman"/>
                      <w:sz w:val="36"/>
                      <w:szCs w:val="36"/>
                    </w:rPr>
                    <w:t>Pri</w:t>
                  </w:r>
                  <w:r w:rsidRPr="00E47F75">
                    <w:rPr>
                      <w:rFonts w:ascii="Comic Sans MS" w:hAnsi="Comic Sans MS" w:cs="Times New Roman"/>
                      <w:sz w:val="36"/>
                      <w:szCs w:val="36"/>
                    </w:rPr>
                    <w:t xml:space="preserve"> zápis</w:t>
                  </w:r>
                  <w:r>
                    <w:rPr>
                      <w:rFonts w:ascii="Comic Sans MS" w:hAnsi="Comic Sans MS" w:cs="Times New Roman"/>
                      <w:sz w:val="36"/>
                      <w:szCs w:val="36"/>
                    </w:rPr>
                    <w:t>e</w:t>
                  </w:r>
                  <w:r w:rsidRPr="00E47F75">
                    <w:rPr>
                      <w:rFonts w:ascii="Comic Sans MS" w:hAnsi="Comic Sans MS" w:cs="Times New Roman"/>
                      <w:sz w:val="36"/>
                      <w:szCs w:val="36"/>
                    </w:rPr>
                    <w:t xml:space="preserve"> je potrebné predložiť  </w:t>
                  </w:r>
                </w:p>
                <w:p w:rsidR="00225E04" w:rsidRPr="00E47F75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sz w:val="36"/>
                      <w:szCs w:val="36"/>
                    </w:rPr>
                  </w:pPr>
                  <w:r w:rsidRPr="00E47F75">
                    <w:rPr>
                      <w:rFonts w:ascii="Comic Sans MS" w:hAnsi="Comic Sans MS" w:cs="Times New Roman"/>
                      <w:b/>
                      <w:bCs/>
                      <w:color w:val="00FF00"/>
                      <w:sz w:val="36"/>
                      <w:szCs w:val="36"/>
                    </w:rPr>
                    <w:t>občiansky preukaz zákonného zástupcu</w:t>
                  </w:r>
                  <w:r>
                    <w:rPr>
                      <w:rFonts w:ascii="Comic Sans MS" w:hAnsi="Comic Sans MS" w:cs="Times New Roman"/>
                      <w:b/>
                      <w:bCs/>
                      <w:color w:val="00FF00"/>
                      <w:sz w:val="36"/>
                      <w:szCs w:val="36"/>
                    </w:rPr>
                    <w:t xml:space="preserve">          </w:t>
                  </w:r>
                  <w:r w:rsidRPr="00E47F75">
                    <w:rPr>
                      <w:rFonts w:ascii="Comic Sans MS" w:hAnsi="Comic Sans MS" w:cs="Times New Roman"/>
                      <w:b/>
                      <w:bCs/>
                      <w:color w:val="00FF00"/>
                      <w:sz w:val="36"/>
                      <w:szCs w:val="36"/>
                    </w:rPr>
                    <w:t xml:space="preserve"> a rodný list dieťaťa</w:t>
                  </w:r>
                  <w:r w:rsidRPr="00E47F75">
                    <w:rPr>
                      <w:rFonts w:ascii="Comic Sans MS" w:hAnsi="Comic Sans MS" w:cs="Times New Roman"/>
                      <w:color w:val="00FF00"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1" type="#_x0000_t75" alt="http://www.downloadclipart.net/large/8769-cloud-design.png" style="position:absolute;margin-left:352.25pt;margin-top:196.65pt;width:178.55pt;height:108.95pt;z-index:25172787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">
            <v:imagedata r:id="rId7" o:title=""/>
            <o:lock v:ext="edit" aspectratio="f"/>
          </v:shape>
        </w:pict>
      </w:r>
      <w:r>
        <w:rPr>
          <w:noProof/>
          <w:lang w:eastAsia="sk-SK"/>
        </w:rPr>
        <w:pict>
          <v:shape id="_x0000_s1032" type="#_x0000_t75" alt="http://www.downloadclipart.net/large/8769-cloud-design.png" style="position:absolute;margin-left:442.2pt;margin-top:135.35pt;width:245.3pt;height:2in;z-index:25172684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">
            <v:imagedata r:id="rId8" o:title=""/>
            <o:lock v:ext="edit" aspectratio="f"/>
          </v:shape>
        </w:pict>
      </w:r>
      <w:r>
        <w:rPr>
          <w:noProof/>
          <w:lang w:eastAsia="sk-SK"/>
        </w:rPr>
        <w:pict>
          <v:shape id="_x0000_s1033" type="#_x0000_t75" alt="http://www.downloadclipart.net/large/8769-cloud-design.png" style="position:absolute;margin-left:107.95pt;margin-top:122.6pt;width:289.45pt;height:167.5pt;z-index:25172377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">
            <v:imagedata r:id="rId9" o:title=""/>
            <o:lock v:ext="edit" aspectratio="f"/>
          </v:shape>
        </w:pict>
      </w:r>
      <w:r>
        <w:rPr>
          <w:noProof/>
          <w:lang w:eastAsia="sk-SK"/>
        </w:rPr>
        <w:pict>
          <v:shape id="_x0000_s1034" type="#_x0000_t75" alt="http://www.downloadclipart.net/large/8769-cloud-design.png" style="position:absolute;margin-left:305pt;margin-top:62.7pt;width:226.55pt;height:134.4pt;z-index:25172582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">
            <v:imagedata r:id="rId10" o:title=""/>
            <o:lock v:ext="edit" aspectratio="f"/>
          </v:shape>
        </w:pict>
      </w:r>
      <w:r>
        <w:rPr>
          <w:noProof/>
          <w:lang w:eastAsia="sk-SK"/>
        </w:rPr>
        <w:pict>
          <v:shape id="_x0000_s1035" type="#_x0000_t136" style="position:absolute;margin-left:93.7pt;margin-top:77pt;width:534.65pt;height:147.95pt;z-index:251728896" fillcolor="#002060" strokeweight=".25pt">
            <v:fill color2="#001339" recolor="t"/>
            <v:shadow color="#868686"/>
            <v:textpath style="font-family:&quot;Arial Black&quot;;v-text-kern:t" trim="t" fitpath="t" string="ZŠ s MŠ &#10;Ul. Fraňa Kráľa 2086/2, Poprad-Veľká"/>
          </v:shape>
        </w:pict>
      </w:r>
      <w:r>
        <w:rPr>
          <w:noProof/>
          <w:lang w:eastAsia="sk-SK"/>
        </w:rPr>
        <w:pict>
          <v:roundrect id="_x0000_s1036" style="position:absolute;margin-left:50.75pt;margin-top:61.15pt;width:609.65pt;height:931.9pt;z-index:251722752" arcsize="10923f" strokecolor="#548dd4" strokeweight="6pt">
            <v:stroke dashstyle="1 1"/>
          </v:roundrect>
        </w:pict>
      </w:r>
      <w:r>
        <w:rPr>
          <w:noProof/>
          <w:lang w:eastAsia="sk-SK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margin-left:568.9pt;margin-top:1051.1pt;width:14.15pt;height:14.15pt;z-index:251721728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38" type="#_x0000_t120" style="position:absolute;margin-left:253.45pt;margin-top:1053.25pt;width:14.15pt;height:14.15pt;z-index:251704320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39" type="#_x0000_t120" style="position:absolute;margin-left:244.35pt;margin-top:1091.2pt;width:14.15pt;height:14.15pt;z-index:25172070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40" type="#_x0000_t120" style="position:absolute;margin-left:493.25pt;margin-top:1091.2pt;width:14.15pt;height:14.15pt;z-index:25171968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41" type="#_x0000_t120" style="position:absolute;margin-left:314.95pt;margin-top:1039.1pt;width:14.15pt;height:14.15pt;z-index:251718656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42" type="#_x0000_t120" style="position:absolute;margin-left:148.55pt;margin-top:1027.1pt;width:14.15pt;height:14.15pt;z-index:251717632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43" type="#_x0000_t120" style="position:absolute;margin-left:329.1pt;margin-top:1085.65pt;width:14.15pt;height:14.15pt;z-index:251716608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44" type="#_x0000_t120" style="position:absolute;margin-left:479.1pt;margin-top:1048.75pt;width:14.15pt;height:14.15pt;z-index:251715584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45" type="#_x0000_t120" style="position:absolute;margin-left:-8.6pt;margin-top:918.2pt;width:14.15pt;height:14.15pt;z-index:251714560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6" type="#_x0000_t120" style="position:absolute;margin-left:687.4pt;margin-top:896pt;width:14.15pt;height:14.15pt;z-index:251713536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7" type="#_x0000_t120" style="position:absolute;margin-left:-8.6pt;margin-top:581.45pt;width:14.15pt;height:14.15pt;z-index:251712512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8" type="#_x0000_t120" style="position:absolute;margin-left:687.4pt;margin-top:548.25pt;width:14.15pt;height:14.15pt;z-index:251711488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9" type="#_x0000_t120" style="position:absolute;margin-left:628.35pt;margin-top:1091.2pt;width:14.15pt;height:14.15pt;z-index:251710464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0" type="#_x0000_t120" style="position:absolute;margin-left:409.35pt;margin-top:1096.05pt;width:14.15pt;height:14.15pt;z-index:251709440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1" type="#_x0000_t120" style="position:absolute;margin-left:83.1pt;margin-top:1085.65pt;width:14.15pt;height:14.15pt;z-index:251708416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2" type="#_x0000_t120" style="position:absolute;margin-left:162.7pt;margin-top:1057.35pt;width:14.15pt;height:14.15pt;z-index:251707392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3" type="#_x0000_t120" style="position:absolute;margin-left:-13.85pt;margin-top:1091.2pt;width:14.15pt;height:14.15pt;z-index:251706368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54" type="#_x0000_t120" style="position:absolute;margin-left:687.4pt;margin-top:1034.6pt;width:14.15pt;height:14.15pt;z-index:251705344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55" type="#_x0000_t120" style="position:absolute;margin-left:638.75pt;margin-top:1048.75pt;width:14.15pt;height:14.15pt;z-index:251703296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56" type="#_x0000_t120" style="position:absolute;margin-left:746pt;margin-top:1085.65pt;width:14.15pt;height:14.15pt;z-index:251702272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57" type="#_x0000_t120" style="position:absolute;margin-left:415.25pt;margin-top:1053.25pt;width:14.15pt;height:14.15pt;z-index:251701248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58" type="#_x0000_t120" style="position:absolute;margin-left:554.75pt;margin-top:1085.65pt;width:14.15pt;height:14.15pt;z-index:251700224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59" type="#_x0000_t120" style="position:absolute;margin-left:176.85pt;margin-top:1091.2pt;width:14.15pt;height:14.15pt;z-index:251699200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60" type="#_x0000_t120" style="position:absolute;margin-left:-64pt;margin-top:1041.25pt;width:14.15pt;height:14.15pt;z-index:251698176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61" type="#_x0000_t120" style="position:absolute;margin-left:14.45pt;margin-top:1071.5pt;width:14.15pt;height:14.15pt;z-index:251697152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2" type="#_x0000_t120" style="position:absolute;margin-left:-37.85pt;margin-top:993.05pt;width:14.15pt;height:14.15pt;z-index:251696128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3" type="#_x0000_t120" style="position:absolute;margin-left:746pt;margin-top:1002.05pt;width:14.15pt;height:14.15pt;z-index:25169510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4" type="#_x0000_t120" style="position:absolute;margin-left:-64pt;margin-top:889.1pt;width:14.15pt;height:14.15pt;z-index:25169408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5" type="#_x0000_t120" style="position:absolute;margin-left:752.65pt;margin-top:673.1pt;width:14.15pt;height:14.15pt;z-index:251693056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6" type="#_x0000_t120" style="position:absolute;margin-left:752.65pt;margin-top:751.3pt;width:14.15pt;height:14.15pt;z-index:251692032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67" type="#_x0000_t120" style="position:absolute;margin-left:-64pt;margin-top:623.4pt;width:14.15pt;height:14.15pt;z-index:251691008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68" type="#_x0000_t120" style="position:absolute;margin-left:-13.85pt;margin-top:741.3pt;width:14.15pt;height:14.15pt;z-index:251689984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69" type="#_x0000_t120" style="position:absolute;margin-left:681.4pt;margin-top:727.15pt;width:14.15pt;height:14.15pt;z-index:251688960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70" type="#_x0000_t120" style="position:absolute;margin-left:746pt;margin-top:704.95pt;width:14.15pt;height:14.15pt;z-index:251687936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71" type="#_x0000_t120" style="position:absolute;margin-left:-4.75pt;margin-top:787.15pt;width:14.15pt;height:14.15pt;z-index:251686912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72" type="#_x0000_t120" style="position:absolute;margin-left:746pt;margin-top:835.4pt;width:14.15pt;height:14.15pt;z-index:251685888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73" type="#_x0000_t120" style="position:absolute;margin-left:746pt;margin-top:581.45pt;width:14.15pt;height:14.15pt;z-index:251684864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74" type="#_x0000_t120" style="position:absolute;margin-left:-36.25pt;margin-top:649.25pt;width:14.15pt;height:14.15pt;z-index:251683840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75" type="#_x0000_t120" style="position:absolute;margin-left:-36.25pt;margin-top:333.85pt;width:14.15pt;height:14.15pt;z-index:251682816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76" type="#_x0000_t120" style="position:absolute;margin-left:-64pt;margin-top:704.95pt;width:14.15pt;height:14.15pt;z-index:251681792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77" type="#_x0000_t120" style="position:absolute;margin-left:.3pt;margin-top:607.1pt;width:14.15pt;height:14.15pt;z-index:251680768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78" type="#_x0000_t120" style="position:absolute;margin-left:731.85pt;margin-top:609.25pt;width:14.15pt;height:14.15pt;z-index:251679744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79" type="#_x0000_t120" style="position:absolute;margin-left:752.65pt;margin-top:430.35pt;width:14.15pt;height:14.15pt;z-index:251678720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80" type="#_x0000_t120" style="position:absolute;margin-left:-59.6pt;margin-top:561.2pt;width:14.15pt;height:14.15pt;z-index:251677696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81" type="#_x0000_t120" style="position:absolute;margin-left:752.65pt;margin-top:369.2pt;width:14.15pt;height:14.15pt;z-index:251676672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82" type="#_x0000_t120" style="position:absolute;margin-left:687.4pt;margin-top:394.8pt;width:14.15pt;height:14.15pt;z-index:251675648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83" type="#_x0000_t120" style="position:absolute;margin-left:-64pt;margin-top:430.35pt;width:14.15pt;height:14.15pt;z-index:25167462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84" type="#_x0000_t120" style="position:absolute;margin-left:-4.75pt;margin-top:465.65pt;width:14.15pt;height:14.15pt;z-index:25167360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85" type="#_x0000_t120" style="position:absolute;margin-left:-64pt;margin-top:389pt;width:14.15pt;height:14.15pt;z-index:251672576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86" type="#_x0000_t120" style="position:absolute;margin-left:746pt;margin-top:534.1pt;width:14.15pt;height:14.15pt;z-index:251671552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87" type="#_x0000_t120" style="position:absolute;margin-left:719.75pt;margin-top:451.5pt;width:14.15pt;height:14.15pt;z-index:251670528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88" type="#_x0000_t120" style="position:absolute;margin-left:.3pt;margin-top:437.35pt;width:14.15pt;height:14.15pt;z-index:251669504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89" type="#_x0000_t120" style="position:absolute;margin-left:746pt;margin-top:-60.25pt;width:14.15pt;height:14.15pt;z-index:251668480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0" type="#_x0000_t120" style="position:absolute;margin-left:506.75pt;margin-top:-40pt;width:14.15pt;height:14.15pt;z-index:251667456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1" type="#_x0000_t120" style="position:absolute;margin-left:195.4pt;margin-top:-60.25pt;width:14.15pt;height:14.15pt;z-index:25163878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92" type="#_x0000_t120" style="position:absolute;margin-left:195.4pt;margin-top:-31.95pt;width:14.15pt;height:14.15pt;z-index:251666432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3" type="#_x0000_t120" style="position:absolute;margin-left:-67.75pt;margin-top:136.05pt;width:14.15pt;height:14.15pt;z-index:251665408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4" type="#_x0000_t120" style="position:absolute;margin-left:752.65pt;margin-top:241.35pt;width:14.15pt;height:14.15pt;z-index:251664384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5" type="#_x0000_t120" style="position:absolute;margin-left:-8.6pt;margin-top:-17.8pt;width:14.15pt;height:14.15pt;z-index:251663360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6" type="#_x0000_t120" style="position:absolute;margin-left:687.4pt;margin-top:-68.3pt;width:14.15pt;height:14.15pt;z-index:251662336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7" type="#_x0000_t120" style="position:absolute;margin-left:370.15pt;margin-top:-60.25pt;width:14.15pt;height:14.15pt;z-index:251661312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8" type="#_x0000_t120" style="position:absolute;margin-left:5.55pt;margin-top:285.7pt;width:14.15pt;height:14.15pt;z-index:251660288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99" type="#_x0000_t120" style="position:absolute;margin-left:580.35pt;margin-top:-60.25pt;width:14.15pt;height:14.15pt;z-index:251659264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100" type="#_x0000_t120" style="position:absolute;margin-left:356pt;margin-top:-31.95pt;width:14.15pt;height:14.15pt;z-index:251658240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101" type="#_x0000_t120" style="position:absolute;margin-left:687.4pt;margin-top:248.85pt;width:14.15pt;height:14.15pt;z-index:251657216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2" type="#_x0000_t120" style="position:absolute;margin-left:-36.25pt;margin-top:178.8pt;width:14.15pt;height:14.15pt;z-index:251656192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3" type="#_x0000_t120" style="position:absolute;margin-left:742.25pt;margin-top:-31.95pt;width:14.15pt;height:14.15pt;z-index:251655168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4" type="#_x0000_t120" style="position:absolute;margin-left:594.5pt;margin-top:-31.95pt;width:14.15pt;height:14.15pt;z-index:251654144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5" type="#_x0000_t120" style="position:absolute;margin-left:-64pt;margin-top:248.85pt;width:14.15pt;height:14.15pt;z-index:25165312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06" type="#_x0000_t120" style="position:absolute;margin-left:752.65pt;margin-top:185.95pt;width:14.15pt;height:14.15pt;z-index:251652096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07" type="#_x0000_t120" style="position:absolute;margin-left:-64pt;margin-top:95pt;width:14.15pt;height:14.15pt;z-index:251651072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108" type="#_x0000_t120" style="position:absolute;margin-left:50.75pt;margin-top:-40pt;width:14.15pt;height:14.15pt;z-index:251650048" fillcolor="#4bacc6" stroked="f" strokeweight="0">
            <v:fill color2="#308298" focusposition=".5,.5" focussize="" focus="100%" type="gradientRadial"/>
            <v:shadow on="t" type="perspective" color="#205867" offset="1pt" offset2="-3pt"/>
          </v:shape>
        </w:pict>
      </w:r>
      <w:r>
        <w:rPr>
          <w:noProof/>
          <w:lang w:eastAsia="sk-SK"/>
        </w:rPr>
        <w:pict>
          <v:shape id="_x0000_s1109" type="#_x0000_t120" style="position:absolute;margin-left:267.6pt;margin-top:-56.3pt;width:14.15pt;height:14.15pt;z-index:251649024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110" type="#_x0000_t120" style="position:absolute;margin-left:281.75pt;margin-top:-31.95pt;width:14.15pt;height:14.15pt;z-index:251648000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11" type="#_x0000_t120" style="position:absolute;margin-left:752.65pt;margin-top:285.7pt;width:14.15pt;height:14.15pt;z-index:251646976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2" type="#_x0000_t120" style="position:absolute;margin-left:667.25pt;margin-top:-46.1pt;width:14.15pt;height:14.15pt;z-index:251645952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3" type="#_x0000_t120" style="position:absolute;margin-left:.3pt;margin-top:140.1pt;width:14.15pt;height:14.15pt;z-index:25164390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4" type="#_x0000_t120" style="position:absolute;margin-left:441.4pt;margin-top:-60.25pt;width:14.15pt;height:14.15pt;z-index:251644928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5" type="#_x0000_t120" style="position:absolute;margin-left:-13.85pt;margin-top:-56.3pt;width:14.15pt;height:14.15pt;z-index:25164288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6" type="#_x0000_t120" style="position:absolute;margin-left:687.4pt;margin-top:77pt;width:14.15pt;height:14.15pt;z-index:251640832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17" type="#_x0000_t120" style="position:absolute;margin-left:-8.6pt;margin-top:259.25pt;width:14.15pt;height:14.15pt;z-index:251641856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18" type="#_x0000_t120" style="position:absolute;margin-left:516.5pt;margin-top:-60.25pt;width:14.15pt;height:14.15pt;z-index:251639808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19" type="#_x0000_t120" style="position:absolute;margin-left:123.4pt;margin-top:-40pt;width:14.15pt;height:14.15pt;z-index:251637760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20" type="#_x0000_t75" alt="http://us.cdn3.123rf.com/168nwm/chudtsankov/chudtsankov1005/chudtsankov100500036/6905205-pencil-cartoon-character-waving-a-greeting.jpg" style="position:absolute;margin-left:648.4pt;margin-top:1068.4pt;width:47.25pt;height:47.25pt;z-index:251636736;visibility:visible">
            <v:imagedata r:id="rId11" o:title="" chromakey="white"/>
          </v:shape>
        </w:pict>
      </w:r>
      <w:r>
        <w:rPr>
          <w:noProof/>
          <w:lang w:eastAsia="sk-SK"/>
        </w:rPr>
        <w:pict>
          <v:shape id="_x0000_s1121" type="#_x0000_t75" alt="Cartoon ruler pointing with his finger stock photography" style="position:absolute;margin-left:517.15pt;margin-top:1061.65pt;width:33pt;height:55.5pt;z-index:251635712;visibility:visible">
            <v:imagedata r:id="rId12" o:title="" chromakey="white"/>
          </v:shape>
        </w:pict>
      </w:r>
      <w:r>
        <w:rPr>
          <w:noProof/>
          <w:lang w:eastAsia="sk-SK"/>
        </w:rPr>
        <w:pict>
          <v:shape id="_x0000_s1122" type="#_x0000_t75" alt="Cartoon pencil sharpener raising his hands Stock Photo - 7327894" style="position:absolute;margin-left:349.9pt;margin-top:1064.65pt;width:55.5pt;height:52.5pt;z-index:251634688;visibility:visible">
            <v:imagedata r:id="rId13" o:title="" chromakey="white"/>
          </v:shape>
        </w:pict>
      </w:r>
      <w:r>
        <w:rPr>
          <w:noProof/>
          <w:lang w:eastAsia="sk-SK"/>
        </w:rPr>
        <w:pict>
          <v:shape id="_x0000_s1123" type="#_x0000_t75" alt="Cartoon eraser raising his hands stock photography" style="position:absolute;margin-left:187.15pt;margin-top:1068.4pt;width:52.5pt;height:48.75pt;z-index:251633664;visibility:visible">
            <v:imagedata r:id="rId14" o:title="" chromakey="white"/>
          </v:shape>
        </w:pict>
      </w:r>
      <w:r>
        <w:rPr>
          <w:noProof/>
          <w:lang w:eastAsia="sk-SK"/>
        </w:rPr>
        <w:pict>
          <v:shape id="_x0000_s1124" type="#_x0000_t75" alt="https://encrypted-tbn3.gstatic.com/images?q=tbn:ANd9GcT0inAfXOAAaofdudqToqJr_bM3sE1kdSCYEVxEpmJ9WZ-Sx5Al" style="position:absolute;margin-left:39.4pt;margin-top:1068.4pt;width:42.75pt;height:44.25pt;z-index:251632640;visibility:visible">
            <v:imagedata r:id="rId15" o:title="" chromakey="white"/>
          </v:shape>
        </w:pict>
      </w:r>
      <w:r>
        <w:rPr>
          <w:noProof/>
          <w:lang w:eastAsia="sk-SK"/>
        </w:rPr>
        <w:pict>
          <v:shape id="_x0000_s1125" type="#_x0000_t75" alt="http://us.cdn4.123rf.com/168nwm/hatza/hatza1305/hatza130500062/19892714-cartoon-pencil.jpg" style="position:absolute;margin-left:-79.85pt;margin-top:969.4pt;width:49.5pt;height:78.75pt;z-index:251623424;visibility:visible">
            <v:imagedata r:id="rId16" o:title="" chromakey="white"/>
          </v:shape>
        </w:pict>
      </w:r>
      <w:r>
        <w:rPr>
          <w:noProof/>
          <w:lang w:eastAsia="sk-SK"/>
        </w:rPr>
        <w:pict>
          <v:shape id="_x0000_s1126" type="#_x0000_t75" alt="http://us.cdn4.123rf.com/168nwm/hatza/hatza1305/hatza130500062/19892714-cartoon-pencil.jpg" style="position:absolute;margin-left:720.4pt;margin-top:934.15pt;width:49.5pt;height:78.75pt;z-index:251631616;visibility:visible">
            <v:imagedata r:id="rId17" o:title="" chromakey="white"/>
          </v:shape>
        </w:pict>
      </w:r>
      <w:r>
        <w:rPr>
          <w:noProof/>
          <w:lang w:eastAsia="sk-SK"/>
        </w:rPr>
        <w:pict>
          <v:shape id="_x0000_s1127" type="#_x0000_t75" alt="http://www.cartoonpens.com/Images/Mascot.gif" style="position:absolute;margin-left:722.3pt;margin-top:775.15pt;width:44.6pt;height:65.25pt;z-index:251630592;visibility:visible">
            <v:imagedata r:id="rId18" o:title=""/>
          </v:shape>
        </w:pict>
      </w:r>
      <w:r>
        <w:rPr>
          <w:noProof/>
          <w:lang w:eastAsia="sk-SK"/>
        </w:rPr>
        <w:pict>
          <v:shape id="irc_mi" o:spid="_x0000_s1128" type="#_x0000_t75" alt="http://images.colourbox.com/thumb_COLOURBOX6714879.jpg" style="position:absolute;margin-left:-70.1pt;margin-top:654.4pt;width:48pt;height:81pt;z-index:251620352;visibility:visible">
            <v:imagedata r:id="rId19" o:title="" chromakey="white"/>
          </v:shape>
        </w:pict>
      </w:r>
      <w:r>
        <w:rPr>
          <w:noProof/>
          <w:lang w:eastAsia="sk-SK"/>
        </w:rPr>
        <w:pict>
          <v:shape id="_x0000_s1129" type="#_x0000_t75" alt="http://images.colourbox.com/thumb_COLOURBOX6714879.jpg" style="position:absolute;margin-left:724.9pt;margin-top:618.4pt;width:48pt;height:81pt;z-index:251629568;visibility:visible">
            <v:imagedata r:id="rId20" o:title="" chromakey="white"/>
          </v:shape>
        </w:pict>
      </w:r>
      <w:r>
        <w:rPr>
          <w:noProof/>
          <w:lang w:eastAsia="sk-SK"/>
        </w:rPr>
        <w:pict>
          <v:shape id="_x0000_s1130" type="#_x0000_t75" alt="https://encrypted-tbn1.gstatic.com/images?q=tbn:ANd9GcRpKL4_M9VdmWS5HBD0Zd33UQ4syUI7izZEWZg1YYoD6N6-twoO" style="position:absolute;margin-left:710.65pt;margin-top:451.15pt;width:76.5pt;height:76.5pt;z-index:251628544;visibility:visible">
            <v:imagedata r:id="rId21" o:title="" chromakey="white"/>
          </v:shape>
        </w:pict>
      </w:r>
      <w:r>
        <w:rPr>
          <w:noProof/>
          <w:lang w:eastAsia="sk-SK"/>
        </w:rPr>
        <w:pict>
          <v:shape id="_x0000_s1131" type="#_x0000_t75" alt="Cartoon pen raising his hands stock photography" style="position:absolute;margin-left:719.65pt;margin-top:288.4pt;width:50.25pt;height:87pt;z-index:251626496;visibility:visible">
            <v:imagedata r:id="rId22" o:title="" chromakey="white"/>
          </v:shape>
        </w:pict>
      </w:r>
      <w:r>
        <w:rPr>
          <w:noProof/>
          <w:lang w:eastAsia="sk-SK"/>
        </w:rPr>
        <w:pict>
          <v:shape id="7390547" o:spid="_x0000_s1132" type="#_x0000_t75" alt="Cartoon highlighter pointing with his finger stock photography" style="position:absolute;margin-left:-70.1pt;margin-top:175.9pt;width:33pt;height:74.25pt;z-index:251615232;visibility:visible">
            <v:imagedata r:id="rId23" o:title="" chromakey="white"/>
          </v:shape>
        </w:pict>
      </w:r>
      <w:r>
        <w:rPr>
          <w:noProof/>
          <w:lang w:eastAsia="sk-SK"/>
        </w:rPr>
        <w:pict>
          <v:shape id="_x0000_s1133" type="#_x0000_t75" alt="Cartoon highlighter pointing with his finger stock photography" style="position:absolute;margin-left:733.9pt;margin-top:140.65pt;width:33pt;height:74.25pt;z-index:251625472;visibility:visible">
            <v:imagedata r:id="rId24" o:title="" chromakey="white"/>
          </v:shape>
        </w:pict>
      </w:r>
      <w:r>
        <w:rPr>
          <w:noProof/>
          <w:lang w:eastAsia="sk-SK"/>
        </w:rPr>
        <w:pict>
          <v:shape id="_x0000_s1134" type="#_x0000_t75" alt="Cartoon pencil pointing with his finger stock photography" style="position:absolute;margin-left:733.9pt;margin-top:13.15pt;width:29.25pt;height:63.75pt;z-index:251624448;visibility:visible">
            <v:imagedata r:id="rId25" o:title="" chromakey="white"/>
          </v:shape>
        </w:pict>
      </w:r>
      <w:r>
        <w:rPr>
          <w:noProof/>
          <w:lang w:eastAsia="sk-SK"/>
        </w:rPr>
        <w:pict>
          <v:shape id="_x0000_s1135" type="#_x0000_t75" alt="http://us.cdn3.123rf.com/168nwm/chudtsankov/chudtsankov1005/chudtsankov100500036/6905205-pencil-cartoon-character-waving-a-greeting.jpg" style="position:absolute;margin-left:619.9pt;margin-top:-70.1pt;width:47.25pt;height:47.25pt;z-index:251622400;visibility:visible">
            <v:imagedata r:id="rId11" o:title="" chromakey="white"/>
          </v:shape>
        </w:pict>
      </w:r>
      <w:r>
        <w:rPr>
          <w:noProof/>
          <w:lang w:eastAsia="sk-SK"/>
        </w:rPr>
        <w:pict>
          <v:shape id="_x0000_s1136" type="#_x0000_t75" alt="http://www.cartoonpens.com/Images/Mascot.gif" style="position:absolute;margin-left:-64.85pt;margin-top:823.15pt;width:44.6pt;height:65.25pt;z-index:251621376;visibility:visible">
            <v:imagedata r:id="rId26" o:title=""/>
          </v:shape>
        </w:pict>
      </w:r>
      <w:r>
        <w:rPr>
          <w:noProof/>
          <w:lang w:eastAsia="sk-SK"/>
        </w:rPr>
        <w:pict>
          <v:shape id="_x0000_s1137" type="#_x0000_t75" alt="https://encrypted-tbn3.gstatic.com/images?q=tbn:ANd9GcT0inAfXOAAaofdudqToqJr_bM3sE1kdSCYEVxEpmJ9WZ-Sx5Al" style="position:absolute;margin-left:11.65pt;margin-top:-64.55pt;width:42.75pt;height:44.25pt;z-index:251619328;visibility:visible">
            <v:imagedata r:id="rId15" o:title="" chromakey="white"/>
          </v:shape>
        </w:pict>
      </w:r>
      <w:r>
        <w:rPr>
          <w:noProof/>
          <w:lang w:eastAsia="sk-SK"/>
        </w:rPr>
        <w:pict>
          <v:shape id="Obrázok 25" o:spid="_x0000_s1138" type="#_x0000_t75" alt="https://encrypted-tbn1.gstatic.com/images?q=tbn:ANd9GcRpKL4_M9VdmWS5HBD0Zd33UQ4syUI7izZEWZg1YYoD6N6-twoO" style="position:absolute;margin-left:-82.85pt;margin-top:484.15pt;width:76.5pt;height:76.5pt;z-index:251618304;visibility:visible">
            <v:imagedata r:id="rId27" o:title="" chromakey="white"/>
          </v:shape>
        </w:pict>
      </w:r>
      <w:r>
        <w:rPr>
          <w:noProof/>
          <w:lang w:eastAsia="sk-SK"/>
        </w:rPr>
        <w:pict>
          <v:shape id="7390569" o:spid="_x0000_s1139" type="#_x0000_t75" alt="Cartoon pen raising his hands stock photography" style="position:absolute;margin-left:-70.1pt;margin-top:334.9pt;width:50.25pt;height:87pt;z-index:251617280;visibility:visible">
            <v:imagedata r:id="rId22" o:title="" chromakey="white"/>
          </v:shape>
        </w:pict>
      </w:r>
      <w:r>
        <w:rPr>
          <w:noProof/>
          <w:lang w:eastAsia="sk-SK"/>
        </w:rPr>
        <w:pict>
          <v:shape id="7327895" o:spid="_x0000_s1140" type="#_x0000_t75" alt="Cartoon pencil pointing with his finger stock photography" style="position:absolute;margin-left:-59.6pt;margin-top:27.4pt;width:29.25pt;height:63.75pt;z-index:251614208;visibility:visible">
            <v:imagedata r:id="rId28" o:title="" chromakey="white"/>
          </v:shape>
        </w:pict>
      </w:r>
      <w:r>
        <w:rPr>
          <w:noProof/>
          <w:lang w:eastAsia="sk-SK"/>
        </w:rPr>
        <w:pict>
          <v:shape id="7327891" o:spid="_x0000_s1141" type="#_x0000_t75" alt="Cartoon ruler pointing with his finger stock photography" style="position:absolute;margin-left:466.9pt;margin-top:-70.85pt;width:33pt;height:55.6pt;z-index:251613184;visibility:visible">
            <v:imagedata r:id="rId29" o:title="" chromakey="white"/>
          </v:shape>
        </w:pict>
      </w:r>
      <w:r>
        <w:rPr>
          <w:noProof/>
          <w:lang w:eastAsia="sk-SK"/>
        </w:rPr>
        <w:pict>
          <v:shape id="Obrázok 10" o:spid="_x0000_s1142" type="#_x0000_t75" alt="Cartoon pencil sharpener raising his hands Stock Photo - 7327894" style="position:absolute;margin-left:294.4pt;margin-top:-73.1pt;width:55.5pt;height:52.5pt;z-index:251612160;visibility:visible">
            <v:imagedata r:id="rId13" o:title="" chromakey="white"/>
          </v:shape>
        </w:pict>
      </w:r>
      <w:r>
        <w:rPr>
          <w:noProof/>
          <w:lang w:eastAsia="sk-SK"/>
        </w:rPr>
        <w:pict>
          <v:shape id="7327889" o:spid="_x0000_s1143" type="#_x0000_t75" alt="Cartoon eraser raising his hands stock photography" style="position:absolute;margin-left:134.65pt;margin-top:-71.6pt;width:52.5pt;height:48.75pt;z-index:251611136;visibility:visible">
            <v:imagedata r:id="rId14" o:title="" chromakey="white"/>
          </v:shape>
        </w:pict>
      </w:r>
      <w:r>
        <w:rPr>
          <w:noProof/>
          <w:lang w:eastAsia="sk-SK"/>
        </w:rPr>
        <w:pict>
          <v:shape id="_x0000_s1144" type="#_x0000_t75" alt="1369903327_karandash.jpg" style="position:absolute;margin-left:209.65pt;margin-top:-71.6pt;width:69.2pt;height:99.25pt;z-index:251609088;visibility:visible">
            <v:imagedata r:id="rId30" o:title="" chromakey="white"/>
          </v:shape>
        </w:pict>
      </w:r>
      <w:r>
        <w:rPr>
          <w:noProof/>
          <w:lang w:eastAsia="sk-SK"/>
        </w:rPr>
        <w:pict>
          <v:shape id="_x0000_s1145" type="#_x0000_t75" alt="1367297416_17h.jpg" style="position:absolute;margin-left:377.65pt;margin-top:-71.6pt;width:71.75pt;height:99.25pt;z-index:251608064;visibility:visible">
            <v:imagedata r:id="rId31" o:title="" chromakey="white"/>
          </v:shape>
        </w:pict>
      </w:r>
      <w:r>
        <w:rPr>
          <w:noProof/>
          <w:lang w:eastAsia="sk-SK"/>
        </w:rPr>
        <w:pict>
          <v:shape id="_x0000_s1146" type="#_x0000_t75" alt="1367297416_17h.jpg" style="position:absolute;margin-left:-64.6pt;margin-top:724.15pt;width:71.75pt;height:99.25pt;z-index:251592704;visibility:visible">
            <v:imagedata r:id="rId31" o:title="" chromakey="white"/>
          </v:shape>
        </w:pict>
      </w:r>
      <w:r>
        <w:rPr>
          <w:noProof/>
          <w:lang w:eastAsia="sk-SK"/>
        </w:rPr>
        <w:pict>
          <v:shape id="_x0000_s1147" type="#_x0000_t75" alt="1369903427_38.jpg" style="position:absolute;margin-left:-56.25pt;margin-top:550.9pt;width:68.4pt;height:99.25pt;z-index:251591680;visibility:visible">
            <v:imagedata r:id="rId32" o:title="" chromakey="white"/>
          </v:shape>
        </w:pict>
      </w:r>
      <w:r>
        <w:rPr>
          <w:noProof/>
          <w:lang w:eastAsia="sk-SK"/>
        </w:rPr>
        <w:pict>
          <v:shape id="Obrázok 4" o:spid="_x0000_s1148" type="#_x0000_t75" alt="1369903427_38.jpg" style="position:absolute;margin-left:-59.6pt;margin-top:-67.4pt;width:64.85pt;height:93.55pt;z-index:251589632;visibility:visible">
            <v:imagedata r:id="rId33" o:title="" chromakey="white"/>
          </v:shape>
        </w:pict>
      </w:r>
      <w:r>
        <w:rPr>
          <w:noProof/>
          <w:lang w:eastAsia="sk-SK"/>
        </w:rPr>
        <w:pict>
          <v:shape id="Obrázok 1" o:spid="_x0000_s1149" type="#_x0000_t75" alt="1367297416_17h.jpg" style="position:absolute;margin-left:-56.6pt;margin-top:76.9pt;width:71.3pt;height:99.25pt;z-index:251588608;visibility:visible">
            <v:imagedata r:id="rId34" o:title="" chromakey="white"/>
          </v:shape>
        </w:pict>
      </w:r>
      <w:r>
        <w:rPr>
          <w:noProof/>
          <w:lang w:eastAsia="sk-SK"/>
        </w:rPr>
        <w:pict>
          <v:shape id="_x0000_s1150" type="#_x0000_t75" alt="1369903327_karandash.jpg" style="position:absolute;margin-left:-59.6pt;margin-top:235.9pt;width:70.05pt;height:99.25pt;z-index:251616256;visibility:visible">
            <v:imagedata r:id="rId35" o:title="" chromakey="white"/>
          </v:shape>
        </w:pict>
      </w:r>
      <w:r>
        <w:rPr>
          <w:noProof/>
          <w:lang w:eastAsia="sk-SK"/>
        </w:rPr>
        <w:pict>
          <v:shape id="Obrázok 3" o:spid="_x0000_s1151" type="#_x0000_t75" alt="1369903336_karandash1.jpg" style="position:absolute;margin-left:-56.45pt;margin-top:400.15pt;width:63.75pt;height:99.25pt;z-index:251590656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Obrázok 2" o:spid="_x0000_s1152" type="#_x0000_t75" alt="1369903327_karandash.jpg" style="position:absolute;margin-left:-57.65pt;margin-top:888.4pt;width:69.3pt;height:99.25pt;z-index:251593728;visibility:visible">
            <v:imagedata r:id="rId30" o:title="" chromakey="white"/>
          </v:shape>
        </w:pict>
      </w:r>
      <w:r>
        <w:rPr>
          <w:noProof/>
          <w:lang w:eastAsia="sk-SK"/>
        </w:rPr>
        <w:pict>
          <v:shape id="_x0000_s1153" type="#_x0000_t75" alt="1369903336_karandash1.jpg" style="position:absolute;margin-left:-57.35pt;margin-top:1009.9pt;width:64.45pt;height:99.25pt;z-index:251594752;visibility:visible">
            <v:imagedata r:id="rId37" o:title="" chromakey="white"/>
          </v:shape>
        </w:pict>
      </w:r>
      <w:r>
        <w:rPr>
          <w:noProof/>
          <w:lang w:eastAsia="sk-SK"/>
        </w:rPr>
        <w:pict>
          <v:shape id="_x0000_s1154" type="#_x0000_t75" alt="1369903427_38.jpg" style="position:absolute;margin-left:104.65pt;margin-top:1017.9pt;width:68.75pt;height:99.25pt;z-index:251595776;visibility:visible">
            <v:imagedata r:id="rId38" o:title="" chromakey="white"/>
          </v:shape>
        </w:pict>
      </w:r>
      <w:r>
        <w:rPr>
          <w:noProof/>
          <w:lang w:eastAsia="sk-SK"/>
        </w:rPr>
        <w:pict>
          <v:shape id="_x0000_s1155" type="#_x0000_t75" alt="1367297416_17h.jpg" style="position:absolute;margin-left:263.45pt;margin-top:1017.95pt;width:72.3pt;height:99.25pt;z-index:251596800;visibility:visible">
            <v:imagedata r:id="rId31" o:title="" chromakey="white"/>
          </v:shape>
        </w:pict>
      </w:r>
      <w:r>
        <w:rPr>
          <w:noProof/>
          <w:lang w:eastAsia="sk-SK"/>
        </w:rPr>
        <w:pict>
          <v:shape id="_x0000_s1156" type="#_x0000_t75" alt="floral_without_background_by_missesambervaughn-d5nrhr2.png" style="position:absolute;margin-left:-73.85pt;margin-top:1006.15pt;width:846.75pt;height:112.5pt;z-index:251583488;visibility:visible">
            <v:imagedata r:id="rId39" o:title="" gain="19661f" blacklevel="22938f"/>
          </v:shape>
        </w:pict>
      </w:r>
      <w:r>
        <w:rPr>
          <w:noProof/>
          <w:lang w:eastAsia="sk-SK"/>
        </w:rPr>
        <w:pict>
          <v:shape id="_x0000_s1157" type="#_x0000_t75" alt="1369903327_karandash.jpg" style="position:absolute;margin-left:427.15pt;margin-top:1019.45pt;width:68.4pt;height:99.25pt;z-index:251597824;visibility:visible">
            <v:imagedata r:id="rId40" o:title="" chromakey="white"/>
          </v:shape>
        </w:pict>
      </w:r>
      <w:r>
        <w:rPr>
          <w:noProof/>
          <w:lang w:eastAsia="sk-SK"/>
        </w:rPr>
        <w:pict>
          <v:shape id="_x0000_s1158" type="#_x0000_t75" alt="1369903336_karandash1.jpg" style="position:absolute;margin-left:577.15pt;margin-top:1019.45pt;width:63.45pt;height:99.25pt;z-index:251598848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_x0000_s1159" type="#_x0000_t75" alt="1369903427_38.jpg" style="position:absolute;margin-left:685.9pt;margin-top:1006.15pt;width:69.75pt;height:99.25pt;z-index:251599872;visibility:visible">
            <v:imagedata r:id="rId41" o:title="" chromakey="white"/>
          </v:shape>
        </w:pict>
      </w:r>
      <w:r>
        <w:rPr>
          <w:noProof/>
          <w:lang w:eastAsia="sk-SK"/>
        </w:rPr>
        <w:pict>
          <v:shape id="_x0000_s1160" type="#_x0000_t75" alt="1367297416_17h.jpg" style="position:absolute;margin-left:686.8pt;margin-top:834.8pt;width:73.2pt;height:99.25pt;z-index:251600896;visibility:visible">
            <v:imagedata r:id="rId42" o:title="" chromakey="white"/>
          </v:shape>
        </w:pict>
      </w:r>
      <w:r>
        <w:rPr>
          <w:noProof/>
          <w:lang w:eastAsia="sk-SK"/>
        </w:rPr>
        <w:pict>
          <v:shape id="_x0000_s1161" type="#_x0000_t75" alt="1369903327_karandash.jpg" style="position:absolute;margin-left:695.65pt;margin-top:682.15pt;width:67.6pt;height:99.25pt;z-index:251601920;visibility:visible">
            <v:imagedata r:id="rId43" o:title="" chromakey="white"/>
          </v:shape>
        </w:pict>
      </w:r>
      <w:r>
        <w:rPr>
          <w:noProof/>
          <w:lang w:eastAsia="sk-SK"/>
        </w:rPr>
        <w:pict>
          <v:shape id="_x0000_s1162" type="#_x0000_t75" alt="1369903336_karandash1.jpg" style="position:absolute;margin-left:690.4pt;margin-top:512.65pt;width:64.4pt;height:99.25pt;z-index:251602944;visibility:visible">
            <v:imagedata r:id="rId37" o:title="" chromakey="white"/>
          </v:shape>
        </w:pict>
      </w:r>
      <w:r>
        <w:rPr>
          <w:noProof/>
          <w:lang w:eastAsia="sk-SK"/>
        </w:rPr>
        <w:pict>
          <v:shape id="_x0000_s1163" type="#_x0000_t75" alt="1369903427_38.jpg" style="position:absolute;margin-left:690.65pt;margin-top:352.15pt;width:69.6pt;height:99.25pt;z-index:251627520;visibility:visible">
            <v:imagedata r:id="rId41" o:title="" chromakey="white"/>
          </v:shape>
        </w:pict>
      </w:r>
      <w:r>
        <w:rPr>
          <w:noProof/>
          <w:lang w:eastAsia="sk-SK"/>
        </w:rPr>
        <w:pict>
          <v:shape id="_x0000_s1164" type="#_x0000_t75" alt="1367297416_17h.jpg" style="position:absolute;margin-left:685.9pt;margin-top:189.4pt;width:74.35pt;height:99.25pt;z-index:251603968;visibility:visible">
            <v:imagedata r:id="rId44" o:title="" chromakey="white"/>
          </v:shape>
        </w:pict>
      </w:r>
      <w:r>
        <w:rPr>
          <w:noProof/>
          <w:lang w:eastAsia="sk-SK"/>
        </w:rPr>
        <w:pict>
          <v:shape id="_x0000_s1165" type="#_x0000_t75" alt="1369903327_karandash.jpg" style="position:absolute;margin-left:701.65pt;margin-top:41.65pt;width:68.45pt;height:99.25pt;z-index:251604992;visibility:visible">
            <v:imagedata r:id="rId40" o:title="" chromakey="white"/>
          </v:shape>
        </w:pict>
      </w:r>
      <w:r>
        <w:rPr>
          <w:noProof/>
          <w:lang w:eastAsia="sk-SK"/>
        </w:rPr>
        <w:pict>
          <v:shape id="_x0000_s1166" type="#_x0000_t75" alt="1369903336_karandash1.jpg" style="position:absolute;margin-left:685.9pt;margin-top:-66.35pt;width:64.1pt;height:99.25pt;z-index:251606016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_x0000_s1167" type="#_x0000_t75" alt="1369903336_karandash1.jpg" style="position:absolute;margin-left:61.15pt;margin-top:-71.85pt;width:64.1pt;height:99.25pt;z-index:251610112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_x0000_s1168" type="#_x0000_t75" alt="1369903427_38.jpg" style="position:absolute;margin-left:532.15pt;margin-top:-66.15pt;width:64.45pt;height:93.55pt;z-index:251607040;visibility:visible">
            <v:imagedata r:id="rId45" o:title="" chromakey="white"/>
          </v:shape>
        </w:pict>
      </w:r>
      <w:r>
        <w:rPr>
          <w:noProof/>
          <w:lang w:eastAsia="sk-SK"/>
        </w:rPr>
        <w:pict>
          <v:shape id="Obrázok 8" o:spid="_x0000_s1169" type="#_x0000_t75" alt="floral_without_background_by_missesambervaughn-d5nrhr2.png" style="position:absolute;margin-left:-70.1pt;margin-top:-73.1pt;width:846.75pt;height:115.1pt;z-index:251582464;visibility:visible">
            <v:imagedata r:id="rId46" o:title="" gain="19661f" blacklevel="22938f"/>
          </v:shape>
        </w:pict>
      </w:r>
      <w:r>
        <w:rPr>
          <w:noProof/>
          <w:lang w:eastAsia="sk-SK"/>
        </w:rPr>
        <w:pict>
          <v:shape id="_x0000_s1170" type="#_x0000_t75" alt="floral_without_background_by_missesambervaughn-d5nrhr2.png" style="position:absolute;margin-left:672.4pt;margin-top:777.75pt;width:100.5pt;height:321.75pt;z-index:251587584;visibility:visible">
            <v:imagedata r:id="rId47" o:title="" gain="19661f" blacklevel="22938f"/>
          </v:shape>
        </w:pict>
      </w:r>
      <w:r>
        <w:rPr>
          <w:noProof/>
          <w:lang w:eastAsia="sk-SK"/>
        </w:rPr>
        <w:pict>
          <v:shape id="_x0000_s1171" type="#_x0000_t75" alt="floral_without_background_by_missesambervaughn-d5nrhr2.png" style="position:absolute;margin-left:672.4pt;margin-top:-67.5pt;width:100.5pt;height:846.75pt;z-index:251586560;visibility:visible">
            <v:imagedata r:id="rId48" o:title="" gain="19661f" blacklevel="22938f"/>
          </v:shape>
        </w:pict>
      </w:r>
      <w:r>
        <w:rPr>
          <w:noProof/>
          <w:lang w:eastAsia="sk-SK"/>
        </w:rPr>
        <w:pict>
          <v:shape id="_x0000_s1172" type="#_x0000_t75" alt="floral_without_background_by_missesambervaughn-d5nrhr2.png" style="position:absolute;margin-left:-70.15pt;margin-top:740.25pt;width:100.5pt;height:321.75pt;z-index:251585536;visibility:visible">
            <v:imagedata r:id="rId49" o:title="" gain="19661f" blacklevel="22938f"/>
          </v:shape>
        </w:pict>
      </w:r>
      <w:r>
        <w:rPr>
          <w:noProof/>
          <w:lang w:eastAsia="sk-SK"/>
        </w:rPr>
        <w:pict>
          <v:shape id="_x0000_s1173" type="#_x0000_t75" alt="floral_without_background_by_missesambervaughn-d5nrhr2.png" style="position:absolute;margin-left:-70.05pt;margin-top:-73.1pt;width:100.5pt;height:846.75pt;z-index:251584512;visibility:visible">
            <v:imagedata r:id="rId50" o:title="" gain="19661f" blacklevel="22938f"/>
          </v:shape>
        </w:pict>
      </w:r>
    </w:p>
    <w:sectPr w:rsidR="00225E04" w:rsidSect="007D7889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displayBackgroundShape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7736"/>
    <w:rsid w:val="00132BD2"/>
    <w:rsid w:val="0013510E"/>
    <w:rsid w:val="001C4AFE"/>
    <w:rsid w:val="00225E04"/>
    <w:rsid w:val="00365BC8"/>
    <w:rsid w:val="004053C4"/>
    <w:rsid w:val="00493590"/>
    <w:rsid w:val="00575875"/>
    <w:rsid w:val="005E7736"/>
    <w:rsid w:val="00626D76"/>
    <w:rsid w:val="00645074"/>
    <w:rsid w:val="00665D52"/>
    <w:rsid w:val="00685D5D"/>
    <w:rsid w:val="00687654"/>
    <w:rsid w:val="006D6107"/>
    <w:rsid w:val="006E1DD8"/>
    <w:rsid w:val="007B0C39"/>
    <w:rsid w:val="007D7889"/>
    <w:rsid w:val="00823DF4"/>
    <w:rsid w:val="008E15C7"/>
    <w:rsid w:val="00952CB8"/>
    <w:rsid w:val="009551A3"/>
    <w:rsid w:val="009C6FB7"/>
    <w:rsid w:val="00B40DC1"/>
    <w:rsid w:val="00B45030"/>
    <w:rsid w:val="00B72C7E"/>
    <w:rsid w:val="00BE4087"/>
    <w:rsid w:val="00CA38AB"/>
    <w:rsid w:val="00D858CE"/>
    <w:rsid w:val="00D87598"/>
    <w:rsid w:val="00E47F75"/>
    <w:rsid w:val="00EA40B2"/>
    <w:rsid w:val="00EC2AE7"/>
    <w:rsid w:val="00F226FC"/>
    <w:rsid w:val="00F840E2"/>
    <w:rsid w:val="00FB0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59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E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773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CA38A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59974"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9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99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35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5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35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35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35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22</Words>
  <Characters>127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ZS</cp:lastModifiedBy>
  <cp:revision>2</cp:revision>
  <dcterms:created xsi:type="dcterms:W3CDTF">2014-01-17T08:53:00Z</dcterms:created>
  <dcterms:modified xsi:type="dcterms:W3CDTF">2014-01-17T08:53:00Z</dcterms:modified>
</cp:coreProperties>
</file>